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EF4" w:rsidRDefault="00555EF4" w:rsidP="005D20F1">
      <w:pPr>
        <w:spacing w:line="216" w:lineRule="auto"/>
        <w:rPr>
          <w:b/>
        </w:rPr>
      </w:pPr>
    </w:p>
    <w:p w:rsidR="00555EF4" w:rsidRPr="00963EC6" w:rsidRDefault="00555EF4" w:rsidP="000F69E0">
      <w:pPr>
        <w:spacing w:line="216" w:lineRule="auto"/>
        <w:jc w:val="center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pt;margin-top:-45.75pt;width:522pt;height:717.75pt;z-index:251658240">
            <v:imagedata r:id="rId7" o:title=""/>
            <w10:wrap type="topAndBottom"/>
          </v:shape>
        </w:pict>
      </w:r>
    </w:p>
    <w:p w:rsidR="00555EF4" w:rsidRDefault="00555EF4" w:rsidP="00963EC6">
      <w:pPr>
        <w:spacing w:line="216" w:lineRule="auto"/>
        <w:rPr>
          <w:rFonts w:cs="Calibri"/>
          <w:b/>
          <w:lang w:eastAsia="en-US"/>
        </w:rPr>
      </w:pPr>
    </w:p>
    <w:p w:rsidR="00555EF4" w:rsidRDefault="00555EF4" w:rsidP="00DA5C2A">
      <w:pPr>
        <w:spacing w:line="216" w:lineRule="auto"/>
        <w:jc w:val="center"/>
        <w:rPr>
          <w:rFonts w:cs="Calibri"/>
          <w:b/>
          <w:lang w:eastAsia="en-US"/>
        </w:rPr>
      </w:pP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исполнять должностные обязанности добросовестно и на высоком профессиональном уровне;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соблюдать требования законодательства Российской Федерации, Вологодской области и локальных документов Учреждения;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осуществлять свою деятельность в пределах своих полномочий и полномочий Учреждения;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при исполнении должностных обязанностей быть независимым от влияния отдельных граждан, профессиональных или социальных групп, организаций;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соблюдать социальную справедливость и равноправно распределять социальные ресурсы с целью расширения выбора и возможностей для всех контрагентов, в том числе, для неимущих, социально-уязвимых и других лиц, оказавшихся в трудной жизненной ситуации;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соблюдать нейтральность, исключающую возможность влияния на профессиональную деятельность решений политических партий, иных общественных объединений;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соблюдать нормы служебной и профессиональной этики, правила делового поведения и общения;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проявлять корректность и внимательность к гражданам и должностным лицам при должностном взаимодействии с ними;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 xml:space="preserve">не допускать коррупционного поведения, в том числе воздерживаться от поведения, которое может восприниматься окружающими как обещание или предложение дачи взятки либо как согласие принять взятку, или как просьба (намек) о даче взятки, а также </w:t>
      </w:r>
      <w:r w:rsidRPr="00FB7ECB">
        <w:t>принимать меры по предотвращению и урегулированию конфликта интересов,</w:t>
      </w:r>
      <w:r w:rsidRPr="00FB7ECB">
        <w:rPr>
          <w:color w:val="000000"/>
        </w:rPr>
        <w:t xml:space="preserve"> противодействовать любым проявлениям коррупции и прочим злоупотреблениям в Учреждении;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уведомлять руководителя Учреждения, должностное лицо, ответственное за работу по профилактике коррупционных правонарушений в Учреждении, органы прокуратуры и иные федеральные государственные органы обо всех случаях обращения к ним каких-либо лиц в целях склонения к совершению коррупционных правонарушений;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незамедлительно уведомлять руководителя Учреждения, должностное лицо, ответственное за работу по профилактике коррупционных правонарушений в Учреждении</w:t>
      </w:r>
      <w:r>
        <w:rPr>
          <w:color w:val="000000"/>
        </w:rPr>
        <w:t>,</w:t>
      </w:r>
      <w:r w:rsidRPr="00FB7ECB">
        <w:rPr>
          <w:color w:val="000000"/>
        </w:rPr>
        <w:t xml:space="preserve"> ставших им известными фактах конфликта интересов и коррупционных проявлений в Учреждении, обстоятельствах и действиях (бездействии) работников Учреждения и третьих лиц, послуживших или способных послужить причинами возникновения в Учреждении конфликта интересов и/или коррупционных проявлений, а также о причинении (возможном причинении) вреда Учреждению;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не разглашать и не использовать ненадлежащим образом сведения, отнесенные законодательством Российской Федерации к сведениям конфиденциального характера,</w:t>
      </w:r>
      <w:r>
        <w:rPr>
          <w:color w:val="000000"/>
        </w:rPr>
        <w:t xml:space="preserve"> и служебную</w:t>
      </w:r>
      <w:bookmarkStart w:id="0" w:name="_GoBack"/>
      <w:bookmarkEnd w:id="0"/>
      <w:r>
        <w:rPr>
          <w:color w:val="000000"/>
        </w:rPr>
        <w:t xml:space="preserve"> </w:t>
      </w:r>
      <w:r w:rsidRPr="00FB7ECB">
        <w:rPr>
          <w:color w:val="000000"/>
        </w:rPr>
        <w:t>информацию и иные сведения, ставшие известными в связи с исполнением трудовых обязанностей;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 xml:space="preserve">не допускать оказания воздействия на своих коллег в целях принятия противозаконного и (или) необоснованного решения; 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воздерживаться от поведения, которое могло бы вызвать сомнение в добросовестном исполнении трудовых обязанностей, а также избегать конфликтных ситуаций, способных нанести ущерб репутации или авторитету работников Учреждения и/или Учреждению;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не допускать проявлений формализма, высокомерия, неуважительного отношения к законным просьбам и требованиям граждан в связи с исполнением трудовых обязанностей;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воздерживаться от публичных высказываний, суждений и оценок в отношении Учреждения, если это не входит в обязанности работника;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соблюдать конфиденциальность информации о контрагенте, касающейся условий его жизнедеятельности, личных качеств и проблем, принимать меры для ее обеспечения;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не использовать должностное положение для оказания влияния на деятельность государственных органов и органов местного самоуправления, организаций, должностных лиц, государственных и муниципальных служащих при решении вопросов личного характера;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уважительно относиться к деятельности представителей средств массовой информации по информированию общества о работе Учреждения, а также оказывать содействие в получении достоверной информации в установленном порядке;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постоянно стремиться к обеспечению как можно более эффективного и экономного распоряжения финансовыми средствами, иным имуществом, материально-техническими и другими ресурсами Учреждения;</w:t>
      </w:r>
    </w:p>
    <w:p w:rsidR="00555EF4" w:rsidRPr="00FB7ECB" w:rsidRDefault="00555EF4" w:rsidP="00FB7ECB">
      <w:pPr>
        <w:pStyle w:val="ListParagraph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не использовать имущество Учреждения в целях, не связанных с исполнением трудовых обязанностей, а также не передавать его в таких целях иным лицам.</w:t>
      </w:r>
    </w:p>
    <w:p w:rsidR="00555EF4" w:rsidRPr="00FB7ECB" w:rsidRDefault="00555EF4" w:rsidP="00FB7ECB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B7ECB">
        <w:rPr>
          <w:color w:val="000000"/>
        </w:rPr>
        <w:t xml:space="preserve">2.3. Руководитель и </w:t>
      </w:r>
      <w:r>
        <w:rPr>
          <w:color w:val="000000"/>
        </w:rPr>
        <w:t xml:space="preserve">заместители руководителя </w:t>
      </w:r>
      <w:r w:rsidRPr="00FB7ECB">
        <w:rPr>
          <w:color w:val="000000"/>
        </w:rPr>
        <w:t>Учреждения должны быть для работников Учреждения образцом профессионализма, безупречной репутации, своим личным поведением подавать пример честности,</w:t>
      </w:r>
      <w:r>
        <w:rPr>
          <w:color w:val="000000"/>
        </w:rPr>
        <w:t xml:space="preserve"> </w:t>
      </w:r>
      <w:r w:rsidRPr="00FB7ECB">
        <w:rPr>
          <w:color w:val="000000"/>
        </w:rPr>
        <w:t>беспристрастности и справедливости.</w:t>
      </w:r>
    </w:p>
    <w:p w:rsidR="00555EF4" w:rsidRPr="00FB7ECB" w:rsidRDefault="00555EF4" w:rsidP="00FB7ECB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B7ECB">
        <w:rPr>
          <w:color w:val="000000"/>
        </w:rPr>
        <w:t>2.4.</w:t>
      </w:r>
      <w:r>
        <w:rPr>
          <w:color w:val="000000"/>
        </w:rPr>
        <w:t xml:space="preserve"> Руководитель</w:t>
      </w:r>
      <w:r w:rsidRPr="00FB7ECB">
        <w:rPr>
          <w:color w:val="000000"/>
        </w:rPr>
        <w:t xml:space="preserve"> и </w:t>
      </w:r>
      <w:r>
        <w:rPr>
          <w:color w:val="000000"/>
        </w:rPr>
        <w:t>заместители руководителя</w:t>
      </w:r>
      <w:r w:rsidRPr="00FB7ECB">
        <w:rPr>
          <w:color w:val="000000"/>
        </w:rPr>
        <w:t xml:space="preserve"> Учреждения:</w:t>
      </w:r>
    </w:p>
    <w:p w:rsidR="00555EF4" w:rsidRPr="00FB7ECB" w:rsidRDefault="00555EF4" w:rsidP="00FB7ECB">
      <w:pPr>
        <w:pStyle w:val="ListParagraph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принимают меры по предотвращению и урегулированию конфликта интересов, по предупреждению коррупции, включая меры по предотвращению коррупционно-опасного поведения;</w:t>
      </w:r>
    </w:p>
    <w:p w:rsidR="00555EF4" w:rsidRPr="00FB7ECB" w:rsidRDefault="00555EF4" w:rsidP="00FB7ECB">
      <w:pPr>
        <w:pStyle w:val="ListParagraph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содействуют установлению и поддержанию в коллективе здорового морально-психологического климата;</w:t>
      </w:r>
    </w:p>
    <w:p w:rsidR="00555EF4" w:rsidRPr="00FB7ECB" w:rsidRDefault="00555EF4" w:rsidP="00FB7ECB">
      <w:pPr>
        <w:pStyle w:val="ListParagraph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при определении объема и характера поручаемой другим работникам Учреждения работы руководствуются принципами справедливости, учета личных и деловых качеств, квалификации и опыта подчиненных;</w:t>
      </w:r>
    </w:p>
    <w:p w:rsidR="00555EF4" w:rsidRPr="00FB7ECB" w:rsidRDefault="00555EF4" w:rsidP="00FB7ECB">
      <w:pPr>
        <w:pStyle w:val="ListParagraph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не допускают по отношению к подчиненным работникам необоснованных претензий, а также фактов грубости и бестактности;</w:t>
      </w:r>
    </w:p>
    <w:p w:rsidR="00555EF4" w:rsidRPr="00FB7ECB" w:rsidRDefault="00555EF4" w:rsidP="00FB7ECB">
      <w:pPr>
        <w:pStyle w:val="ListParagraph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проявляют заботу о подчиненных, вникают в их проблемы и нужды, содействуют принятию законных и обоснованных решений, способствуют профессиональному и должностному росту работников;</w:t>
      </w:r>
    </w:p>
    <w:p w:rsidR="00555EF4" w:rsidRPr="00FB7ECB" w:rsidRDefault="00555EF4" w:rsidP="00FB7ECB">
      <w:pPr>
        <w:pStyle w:val="ListParagraph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организуют оказание поддержки и помощи молодым специалистам (с опытом работы до 3 лет) в приобретении профессиональных навыков.</w:t>
      </w:r>
    </w:p>
    <w:p w:rsidR="00555EF4" w:rsidRPr="00FB7ECB" w:rsidRDefault="00555EF4" w:rsidP="00FB7ECB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B7ECB">
        <w:rPr>
          <w:color w:val="000000"/>
        </w:rPr>
        <w:t xml:space="preserve">2.5. Руководитель и </w:t>
      </w:r>
      <w:r>
        <w:rPr>
          <w:color w:val="000000"/>
        </w:rPr>
        <w:t>заместители руководителя</w:t>
      </w:r>
      <w:r w:rsidRPr="00FB7ECB">
        <w:rPr>
          <w:color w:val="000000"/>
        </w:rPr>
        <w:t xml:space="preserve"> Учреждения несут ответственность в соответствии с законодательством Российской</w:t>
      </w:r>
      <w:r>
        <w:rPr>
          <w:color w:val="000000"/>
        </w:rPr>
        <w:t xml:space="preserve"> </w:t>
      </w:r>
      <w:r w:rsidRPr="00FB7ECB">
        <w:rPr>
          <w:color w:val="000000"/>
        </w:rPr>
        <w:t>Федерации за действия или бездействие подчиненных сотрудников, нарушающих принципы этики и правила служебного поведения, если они не</w:t>
      </w:r>
      <w:r>
        <w:rPr>
          <w:color w:val="000000"/>
        </w:rPr>
        <w:t xml:space="preserve"> </w:t>
      </w:r>
      <w:r w:rsidRPr="00FB7ECB">
        <w:rPr>
          <w:color w:val="000000"/>
        </w:rPr>
        <w:t>приняли мер, чтобы не допустить таких действий или бездействия.</w:t>
      </w:r>
    </w:p>
    <w:p w:rsidR="00555EF4" w:rsidRPr="00FB7ECB" w:rsidRDefault="00555EF4" w:rsidP="00FB7ECB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</w:p>
    <w:p w:rsidR="00555EF4" w:rsidRPr="00FB7ECB" w:rsidRDefault="00555EF4" w:rsidP="002C0FAB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FB7ECB">
        <w:rPr>
          <w:b/>
        </w:rPr>
        <w:t>3. Этические нормы служебного поведения работников</w:t>
      </w:r>
    </w:p>
    <w:p w:rsidR="00555EF4" w:rsidRPr="00FB7ECB" w:rsidRDefault="00555EF4" w:rsidP="00FB7ECB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B7ECB">
        <w:rPr>
          <w:color w:val="000000"/>
        </w:rPr>
        <w:t>3.1. В должностном поведении работнику Учреждения необходимо руководствоваться тем, что в соответствии с Конституцией Российской Федерации,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555EF4" w:rsidRPr="00FB7ECB" w:rsidRDefault="00555EF4" w:rsidP="00FB7ECB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B7ECB">
        <w:rPr>
          <w:color w:val="000000"/>
        </w:rPr>
        <w:t>3.2. В должностном поведении работник Учреждения воздерживается от:</w:t>
      </w:r>
    </w:p>
    <w:p w:rsidR="00555EF4" w:rsidRPr="00FB7ECB" w:rsidRDefault="00555EF4" w:rsidP="00FB7ECB">
      <w:pPr>
        <w:pStyle w:val="ListParagraph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555EF4" w:rsidRPr="00FB7ECB" w:rsidRDefault="00555EF4" w:rsidP="00FB7ECB">
      <w:pPr>
        <w:pStyle w:val="ListParagraph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555EF4" w:rsidRPr="00FB7ECB" w:rsidRDefault="00555EF4" w:rsidP="00FB7ECB">
      <w:pPr>
        <w:pStyle w:val="ListParagraph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FB7ECB">
        <w:rPr>
          <w:color w:val="000000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555EF4" w:rsidRPr="00FB7ECB" w:rsidRDefault="00555EF4" w:rsidP="00FB7ECB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B7ECB">
        <w:rPr>
          <w:color w:val="000000"/>
        </w:rPr>
        <w:t>3.3. Работники Учреждения призваны способствовать своим должностным поведением установлению в коллективе деловых взаимоотношений и конструктивного сотрудничества друг с другом.</w:t>
      </w:r>
    </w:p>
    <w:p w:rsidR="00555EF4" w:rsidRPr="00FB7ECB" w:rsidRDefault="00555EF4" w:rsidP="00FB7ECB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B7ECB">
        <w:rPr>
          <w:color w:val="000000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555EF4" w:rsidRPr="00FB7ECB" w:rsidRDefault="00555EF4" w:rsidP="00FB7ECB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B7ECB">
        <w:rPr>
          <w:color w:val="000000"/>
        </w:rPr>
        <w:t>3.4. При возникновении конфликтной ситуации между</w:t>
      </w:r>
      <w:r>
        <w:rPr>
          <w:color w:val="000000"/>
        </w:rPr>
        <w:t xml:space="preserve"> </w:t>
      </w:r>
      <w:r w:rsidRPr="00FB7ECB">
        <w:rPr>
          <w:color w:val="000000"/>
        </w:rPr>
        <w:t>работниками Учреждения приоритетным направлением решения конфликта является учет интересов Учреждения в целом.</w:t>
      </w:r>
    </w:p>
    <w:p w:rsidR="00555EF4" w:rsidRPr="00FB7ECB" w:rsidRDefault="00555EF4" w:rsidP="00FB7ECB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B7ECB">
        <w:rPr>
          <w:color w:val="000000"/>
        </w:rPr>
        <w:t>3.5. Внешний вид работника Учреждения при исполнении им должностных обязанностей в зависимости от условий трудовой деятельности должен способствовать уважительному отношению граждан к Учреждению,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555EF4" w:rsidRPr="00FB7ECB" w:rsidRDefault="00555EF4" w:rsidP="00FB7ECB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</w:p>
    <w:p w:rsidR="00555EF4" w:rsidRPr="00FB7ECB" w:rsidRDefault="00555EF4" w:rsidP="00F82CC9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FB7ECB">
        <w:rPr>
          <w:b/>
        </w:rPr>
        <w:t>4. Ответственность за нарушение положений Кодекса</w:t>
      </w:r>
    </w:p>
    <w:p w:rsidR="00555EF4" w:rsidRPr="00FB7ECB" w:rsidRDefault="00555EF4" w:rsidP="00FB7ECB">
      <w:pPr>
        <w:pStyle w:val="a"/>
        <w:numPr>
          <w:ilvl w:val="0"/>
          <w:numId w:val="0"/>
        </w:numPr>
        <w:tabs>
          <w:tab w:val="left" w:pos="993"/>
        </w:tabs>
        <w:spacing w:line="240" w:lineRule="auto"/>
        <w:ind w:firstLine="567"/>
        <w:rPr>
          <w:sz w:val="24"/>
          <w:szCs w:val="24"/>
        </w:rPr>
      </w:pPr>
      <w:r w:rsidRPr="00FB7ECB">
        <w:rPr>
          <w:sz w:val="24"/>
          <w:szCs w:val="24"/>
        </w:rPr>
        <w:t>4.1. Нарушение работниками Учреждений положений настоящего Кодекса подлежит моральному осуждению на собраниях (совещаниях, конференциях), а в случаях, предусмотренных федеральными законами, нарушение положений Кодекса влечет применение к работнику мер ответственности.</w:t>
      </w:r>
    </w:p>
    <w:p w:rsidR="00555EF4" w:rsidRPr="00FB7ECB" w:rsidRDefault="00555EF4" w:rsidP="00FB7ECB">
      <w:pPr>
        <w:pStyle w:val="a"/>
        <w:numPr>
          <w:ilvl w:val="0"/>
          <w:numId w:val="0"/>
        </w:numPr>
        <w:tabs>
          <w:tab w:val="left" w:pos="993"/>
        </w:tabs>
        <w:spacing w:line="240" w:lineRule="auto"/>
        <w:ind w:firstLine="567"/>
        <w:rPr>
          <w:sz w:val="24"/>
          <w:szCs w:val="24"/>
        </w:rPr>
      </w:pPr>
      <w:r w:rsidRPr="00FB7ECB">
        <w:rPr>
          <w:sz w:val="24"/>
          <w:szCs w:val="24"/>
        </w:rPr>
        <w:t>4.2. Работники Учреждения в зависимости от тяжести совершенного проступка несут ответственность в соответствии с действующим законодательством Российской Федерации.</w:t>
      </w:r>
    </w:p>
    <w:p w:rsidR="00555EF4" w:rsidRPr="00FB7ECB" w:rsidRDefault="00555EF4" w:rsidP="00FB7ECB">
      <w:pPr>
        <w:pStyle w:val="a"/>
        <w:numPr>
          <w:ilvl w:val="0"/>
          <w:numId w:val="0"/>
        </w:numPr>
        <w:tabs>
          <w:tab w:val="left" w:pos="993"/>
        </w:tabs>
        <w:spacing w:line="240" w:lineRule="auto"/>
        <w:ind w:firstLine="567"/>
        <w:rPr>
          <w:sz w:val="24"/>
          <w:szCs w:val="24"/>
        </w:rPr>
      </w:pPr>
      <w:r w:rsidRPr="00FB7ECB">
        <w:rPr>
          <w:sz w:val="24"/>
          <w:szCs w:val="24"/>
        </w:rPr>
        <w:t>4.3. Соблюдение работником Учреждения положений настоящего Кодекса учитывается при назначении поощрений и наложении дисциплинарных взысканий.</w:t>
      </w:r>
    </w:p>
    <w:p w:rsidR="00555EF4" w:rsidRPr="00FB7ECB" w:rsidRDefault="00555EF4" w:rsidP="00FB7ECB">
      <w:pPr>
        <w:pStyle w:val="a"/>
        <w:numPr>
          <w:ilvl w:val="0"/>
          <w:numId w:val="0"/>
        </w:numPr>
        <w:tabs>
          <w:tab w:val="left" w:pos="993"/>
        </w:tabs>
        <w:spacing w:line="240" w:lineRule="auto"/>
        <w:ind w:firstLine="567"/>
        <w:rPr>
          <w:sz w:val="24"/>
          <w:szCs w:val="24"/>
        </w:rPr>
      </w:pPr>
      <w:r w:rsidRPr="00FB7ECB">
        <w:rPr>
          <w:sz w:val="24"/>
          <w:szCs w:val="24"/>
        </w:rPr>
        <w:t>4.4. Нарушение правил антикоррупционного поведения влечет проведение служебного расследования по обстоятельствам возникновения коррупционно-опасной ситуации.</w:t>
      </w:r>
    </w:p>
    <w:p w:rsidR="00555EF4" w:rsidRDefault="00555EF4" w:rsidP="00FB7ECB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</w:p>
    <w:p w:rsidR="00555EF4" w:rsidRDefault="00555EF4" w:rsidP="00FB7ECB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</w:p>
    <w:p w:rsidR="00555EF4" w:rsidRPr="00FB7ECB" w:rsidRDefault="00555EF4" w:rsidP="00FB7ECB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</w:p>
    <w:p w:rsidR="00555EF4" w:rsidRPr="00F82CC9" w:rsidRDefault="00555EF4" w:rsidP="00F82CC9">
      <w:pPr>
        <w:jc w:val="both"/>
        <w:rPr>
          <w:rFonts w:cs="Calibri"/>
          <w:color w:val="000000"/>
          <w:lang w:eastAsia="en-US"/>
        </w:rPr>
      </w:pPr>
      <w:r>
        <w:rPr>
          <w:rFonts w:cs="Calibri"/>
          <w:color w:val="000000"/>
          <w:lang w:eastAsia="en-US"/>
        </w:rPr>
        <w:t>И.О.заведующего                                                                        А.А.Ермолаева</w:t>
      </w:r>
    </w:p>
    <w:p w:rsidR="00555EF4" w:rsidRPr="00FB7ECB" w:rsidRDefault="00555EF4" w:rsidP="00FB7ECB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</w:p>
    <w:sectPr w:rsidR="00555EF4" w:rsidRPr="00FB7ECB" w:rsidSect="000D30CF">
      <w:headerReference w:type="default" r:id="rId8"/>
      <w:footerReference w:type="even" r:id="rId9"/>
      <w:footerReference w:type="default" r:id="rId10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5EF4" w:rsidRDefault="00555EF4">
      <w:r>
        <w:separator/>
      </w:r>
    </w:p>
  </w:endnote>
  <w:endnote w:type="continuationSeparator" w:id="1">
    <w:p w:rsidR="00555EF4" w:rsidRDefault="00555E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EF4" w:rsidRDefault="00555EF4" w:rsidP="00290F2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55EF4" w:rsidRDefault="00555EF4" w:rsidP="003F3FF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EF4" w:rsidRDefault="00555EF4" w:rsidP="003F3FF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5EF4" w:rsidRDefault="00555EF4">
      <w:r>
        <w:separator/>
      </w:r>
    </w:p>
  </w:footnote>
  <w:footnote w:type="continuationSeparator" w:id="1">
    <w:p w:rsidR="00555EF4" w:rsidRDefault="00555E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EF4" w:rsidRDefault="00555EF4">
    <w:pPr>
      <w:pStyle w:val="Header"/>
      <w:jc w:val="right"/>
    </w:pPr>
    <w:fldSimple w:instr="PAGE   \* MERGEFORMAT">
      <w:r>
        <w:rPr>
          <w:noProof/>
        </w:rPr>
        <w:t>4</w:t>
      </w:r>
    </w:fldSimple>
  </w:p>
  <w:p w:rsidR="00555EF4" w:rsidRDefault="00555EF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0C93"/>
    <w:multiLevelType w:val="hybridMultilevel"/>
    <w:tmpl w:val="2702E43E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81C3E"/>
    <w:multiLevelType w:val="hybridMultilevel"/>
    <w:tmpl w:val="47E6AE3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E9362D6"/>
    <w:multiLevelType w:val="hybridMultilevel"/>
    <w:tmpl w:val="D21C30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23105F3F"/>
    <w:multiLevelType w:val="hybridMultilevel"/>
    <w:tmpl w:val="949E041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B275A9"/>
    <w:multiLevelType w:val="hybridMultilevel"/>
    <w:tmpl w:val="50CACDD2"/>
    <w:lvl w:ilvl="0" w:tplc="C63800A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29166DB6"/>
    <w:multiLevelType w:val="hybridMultilevel"/>
    <w:tmpl w:val="3AAC4284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C1A1AB2"/>
    <w:multiLevelType w:val="hybridMultilevel"/>
    <w:tmpl w:val="93F8241A"/>
    <w:lvl w:ilvl="0" w:tplc="E92E35B6">
      <w:start w:val="1"/>
      <w:numFmt w:val="decimal"/>
      <w:lvlText w:val="%1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33517496"/>
    <w:multiLevelType w:val="hybridMultilevel"/>
    <w:tmpl w:val="C0CA9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F014B0F"/>
    <w:multiLevelType w:val="hybridMultilevel"/>
    <w:tmpl w:val="95348C02"/>
    <w:lvl w:ilvl="0" w:tplc="910E7352">
      <w:start w:val="1"/>
      <w:numFmt w:val="russianLower"/>
      <w:lvlText w:val="%1)"/>
      <w:lvlJc w:val="left"/>
      <w:pPr>
        <w:ind w:left="6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0">
    <w:nsid w:val="4CFE6E2F"/>
    <w:multiLevelType w:val="multilevel"/>
    <w:tmpl w:val="AE5A3F76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616" w:hanging="11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65" w:hanging="11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14" w:hanging="112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63" w:hanging="112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012" w:hanging="112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7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02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734" w:hanging="1800"/>
      </w:pPr>
      <w:rPr>
        <w:rFonts w:cs="Times New Roman" w:hint="default"/>
      </w:rPr>
    </w:lvl>
  </w:abstractNum>
  <w:abstractNum w:abstractNumId="11">
    <w:nsid w:val="51AA2399"/>
    <w:multiLevelType w:val="multilevel"/>
    <w:tmpl w:val="C61CDB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34" w:hanging="11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83" w:hanging="11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32" w:hanging="112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1" w:hanging="112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30" w:hanging="112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12">
    <w:nsid w:val="5725769F"/>
    <w:multiLevelType w:val="multilevel"/>
    <w:tmpl w:val="C9DC9C9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3">
    <w:nsid w:val="64E44085"/>
    <w:multiLevelType w:val="multilevel"/>
    <w:tmpl w:val="C61CDB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34" w:hanging="11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83" w:hanging="11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32" w:hanging="112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1" w:hanging="112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30" w:hanging="112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14">
    <w:nsid w:val="66355B1A"/>
    <w:multiLevelType w:val="hybridMultilevel"/>
    <w:tmpl w:val="758A93B0"/>
    <w:lvl w:ilvl="0" w:tplc="910E7352">
      <w:start w:val="1"/>
      <w:numFmt w:val="russianLower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09315A0"/>
    <w:multiLevelType w:val="hybridMultilevel"/>
    <w:tmpl w:val="DE889CDE"/>
    <w:lvl w:ilvl="0" w:tplc="E92E35B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3531478"/>
    <w:multiLevelType w:val="hybridMultilevel"/>
    <w:tmpl w:val="ED46282A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9C26799"/>
    <w:multiLevelType w:val="multilevel"/>
    <w:tmpl w:val="3A7E688C"/>
    <w:lvl w:ilvl="0">
      <w:start w:val="1"/>
      <w:numFmt w:val="russianLower"/>
      <w:lvlText w:val="%1)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616" w:hanging="11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65" w:hanging="11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14" w:hanging="112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63" w:hanging="112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012" w:hanging="112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7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02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734" w:hanging="1800"/>
      </w:pPr>
      <w:rPr>
        <w:rFonts w:cs="Times New Roman" w:hint="default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2"/>
  </w:num>
  <w:num w:numId="5">
    <w:abstractNumId w:val="13"/>
  </w:num>
  <w:num w:numId="6">
    <w:abstractNumId w:val="17"/>
  </w:num>
  <w:num w:numId="7">
    <w:abstractNumId w:val="9"/>
  </w:num>
  <w:num w:numId="8">
    <w:abstractNumId w:val="6"/>
  </w:num>
  <w:num w:numId="9">
    <w:abstractNumId w:val="8"/>
  </w:num>
  <w:num w:numId="10">
    <w:abstractNumId w:val="0"/>
  </w:num>
  <w:num w:numId="11">
    <w:abstractNumId w:val="4"/>
  </w:num>
  <w:num w:numId="12">
    <w:abstractNumId w:val="16"/>
  </w:num>
  <w:num w:numId="13">
    <w:abstractNumId w:val="15"/>
  </w:num>
  <w:num w:numId="14">
    <w:abstractNumId w:val="7"/>
  </w:num>
  <w:num w:numId="15">
    <w:abstractNumId w:val="14"/>
  </w:num>
  <w:num w:numId="16">
    <w:abstractNumId w:val="10"/>
  </w:num>
  <w:num w:numId="17">
    <w:abstractNumId w:val="5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5C2A"/>
    <w:rsid w:val="00000126"/>
    <w:rsid w:val="00042E26"/>
    <w:rsid w:val="00047950"/>
    <w:rsid w:val="00047D87"/>
    <w:rsid w:val="00056385"/>
    <w:rsid w:val="000856D4"/>
    <w:rsid w:val="00094D7C"/>
    <w:rsid w:val="000A4BE2"/>
    <w:rsid w:val="000A6D68"/>
    <w:rsid w:val="000B154D"/>
    <w:rsid w:val="000B348E"/>
    <w:rsid w:val="000C3ACF"/>
    <w:rsid w:val="000D30CF"/>
    <w:rsid w:val="000D7A42"/>
    <w:rsid w:val="000F69E0"/>
    <w:rsid w:val="0010659B"/>
    <w:rsid w:val="0011100D"/>
    <w:rsid w:val="0011497A"/>
    <w:rsid w:val="00121C28"/>
    <w:rsid w:val="00123D6C"/>
    <w:rsid w:val="0013205C"/>
    <w:rsid w:val="00137057"/>
    <w:rsid w:val="00141FFF"/>
    <w:rsid w:val="00144794"/>
    <w:rsid w:val="00157355"/>
    <w:rsid w:val="001B006F"/>
    <w:rsid w:val="001B3CC5"/>
    <w:rsid w:val="001E0834"/>
    <w:rsid w:val="001E24B9"/>
    <w:rsid w:val="001E4E03"/>
    <w:rsid w:val="00200364"/>
    <w:rsid w:val="00205B20"/>
    <w:rsid w:val="002109C0"/>
    <w:rsid w:val="00251ABE"/>
    <w:rsid w:val="00271E25"/>
    <w:rsid w:val="00272CAE"/>
    <w:rsid w:val="002738B3"/>
    <w:rsid w:val="00284F72"/>
    <w:rsid w:val="00290F2B"/>
    <w:rsid w:val="002A4D46"/>
    <w:rsid w:val="002A797C"/>
    <w:rsid w:val="002B740C"/>
    <w:rsid w:val="002C0FAB"/>
    <w:rsid w:val="002F2E61"/>
    <w:rsid w:val="00305E04"/>
    <w:rsid w:val="003265A7"/>
    <w:rsid w:val="003356AF"/>
    <w:rsid w:val="003666C6"/>
    <w:rsid w:val="00394056"/>
    <w:rsid w:val="003A5105"/>
    <w:rsid w:val="003A51DC"/>
    <w:rsid w:val="003A534E"/>
    <w:rsid w:val="003D04E1"/>
    <w:rsid w:val="003E7252"/>
    <w:rsid w:val="003F3FFB"/>
    <w:rsid w:val="0040340A"/>
    <w:rsid w:val="00407404"/>
    <w:rsid w:val="00412C0E"/>
    <w:rsid w:val="00413D30"/>
    <w:rsid w:val="004635FC"/>
    <w:rsid w:val="00475F88"/>
    <w:rsid w:val="004B030E"/>
    <w:rsid w:val="004B75B5"/>
    <w:rsid w:val="004C39C5"/>
    <w:rsid w:val="004D0293"/>
    <w:rsid w:val="004E44B7"/>
    <w:rsid w:val="004F4D26"/>
    <w:rsid w:val="00502A35"/>
    <w:rsid w:val="005078B6"/>
    <w:rsid w:val="005310A7"/>
    <w:rsid w:val="00544349"/>
    <w:rsid w:val="00547819"/>
    <w:rsid w:val="00555EF4"/>
    <w:rsid w:val="00572104"/>
    <w:rsid w:val="00583BD4"/>
    <w:rsid w:val="005857A4"/>
    <w:rsid w:val="0058720C"/>
    <w:rsid w:val="00593AB5"/>
    <w:rsid w:val="005970A1"/>
    <w:rsid w:val="005A5BC1"/>
    <w:rsid w:val="005B26D1"/>
    <w:rsid w:val="005D20F1"/>
    <w:rsid w:val="005D4AE6"/>
    <w:rsid w:val="005F343E"/>
    <w:rsid w:val="006066A4"/>
    <w:rsid w:val="00660C77"/>
    <w:rsid w:val="0066389F"/>
    <w:rsid w:val="00674A13"/>
    <w:rsid w:val="00681111"/>
    <w:rsid w:val="00686E8C"/>
    <w:rsid w:val="006912E1"/>
    <w:rsid w:val="006921A8"/>
    <w:rsid w:val="006A139F"/>
    <w:rsid w:val="006B2062"/>
    <w:rsid w:val="006D01CD"/>
    <w:rsid w:val="006E0591"/>
    <w:rsid w:val="006E3D67"/>
    <w:rsid w:val="006F419E"/>
    <w:rsid w:val="006F4E98"/>
    <w:rsid w:val="007122D0"/>
    <w:rsid w:val="00713B5A"/>
    <w:rsid w:val="007179D5"/>
    <w:rsid w:val="00732A8A"/>
    <w:rsid w:val="00755E90"/>
    <w:rsid w:val="00757976"/>
    <w:rsid w:val="007742AE"/>
    <w:rsid w:val="00782ECD"/>
    <w:rsid w:val="00786AB9"/>
    <w:rsid w:val="00793784"/>
    <w:rsid w:val="007B7751"/>
    <w:rsid w:val="007D0CCE"/>
    <w:rsid w:val="007D678B"/>
    <w:rsid w:val="0082037E"/>
    <w:rsid w:val="00833A78"/>
    <w:rsid w:val="00845068"/>
    <w:rsid w:val="0085133A"/>
    <w:rsid w:val="00872064"/>
    <w:rsid w:val="00874D8A"/>
    <w:rsid w:val="0088313C"/>
    <w:rsid w:val="008933D4"/>
    <w:rsid w:val="0089409F"/>
    <w:rsid w:val="008C64F9"/>
    <w:rsid w:val="00901FFC"/>
    <w:rsid w:val="00906289"/>
    <w:rsid w:val="0091611A"/>
    <w:rsid w:val="0092328A"/>
    <w:rsid w:val="0093022D"/>
    <w:rsid w:val="0095234D"/>
    <w:rsid w:val="00952FAF"/>
    <w:rsid w:val="00952FE8"/>
    <w:rsid w:val="00956FFA"/>
    <w:rsid w:val="009634EB"/>
    <w:rsid w:val="00963EC6"/>
    <w:rsid w:val="00965B61"/>
    <w:rsid w:val="009749C5"/>
    <w:rsid w:val="00992091"/>
    <w:rsid w:val="009A2420"/>
    <w:rsid w:val="009A2FC0"/>
    <w:rsid w:val="009A3719"/>
    <w:rsid w:val="009B1739"/>
    <w:rsid w:val="009E2D11"/>
    <w:rsid w:val="009E46F4"/>
    <w:rsid w:val="00A01B7E"/>
    <w:rsid w:val="00A2441B"/>
    <w:rsid w:val="00A34BF6"/>
    <w:rsid w:val="00A40F36"/>
    <w:rsid w:val="00A559CC"/>
    <w:rsid w:val="00A60474"/>
    <w:rsid w:val="00A65953"/>
    <w:rsid w:val="00A776E1"/>
    <w:rsid w:val="00A97834"/>
    <w:rsid w:val="00AE2357"/>
    <w:rsid w:val="00AE59A8"/>
    <w:rsid w:val="00AF1827"/>
    <w:rsid w:val="00AF2236"/>
    <w:rsid w:val="00AF7CA7"/>
    <w:rsid w:val="00B16659"/>
    <w:rsid w:val="00B32D09"/>
    <w:rsid w:val="00B72BAE"/>
    <w:rsid w:val="00B86DF7"/>
    <w:rsid w:val="00B95F45"/>
    <w:rsid w:val="00BA1D23"/>
    <w:rsid w:val="00BC6AC5"/>
    <w:rsid w:val="00BD504C"/>
    <w:rsid w:val="00BF0A8A"/>
    <w:rsid w:val="00BF72FD"/>
    <w:rsid w:val="00C12793"/>
    <w:rsid w:val="00C15A8A"/>
    <w:rsid w:val="00C46A73"/>
    <w:rsid w:val="00C46D0A"/>
    <w:rsid w:val="00C60748"/>
    <w:rsid w:val="00C63731"/>
    <w:rsid w:val="00C95675"/>
    <w:rsid w:val="00CA69D9"/>
    <w:rsid w:val="00CA7BA7"/>
    <w:rsid w:val="00CB2542"/>
    <w:rsid w:val="00CB50CE"/>
    <w:rsid w:val="00CC3B39"/>
    <w:rsid w:val="00CD29A0"/>
    <w:rsid w:val="00CD47E0"/>
    <w:rsid w:val="00D041EB"/>
    <w:rsid w:val="00D156F7"/>
    <w:rsid w:val="00D2522D"/>
    <w:rsid w:val="00D269FC"/>
    <w:rsid w:val="00D33070"/>
    <w:rsid w:val="00D3499A"/>
    <w:rsid w:val="00D511E3"/>
    <w:rsid w:val="00D52AB9"/>
    <w:rsid w:val="00D6314D"/>
    <w:rsid w:val="00D72645"/>
    <w:rsid w:val="00DA4DFC"/>
    <w:rsid w:val="00DA5C2A"/>
    <w:rsid w:val="00DA65F4"/>
    <w:rsid w:val="00DD407C"/>
    <w:rsid w:val="00DD5506"/>
    <w:rsid w:val="00DE57A8"/>
    <w:rsid w:val="00DF12B9"/>
    <w:rsid w:val="00DF54C6"/>
    <w:rsid w:val="00E069C3"/>
    <w:rsid w:val="00E13E54"/>
    <w:rsid w:val="00E240EE"/>
    <w:rsid w:val="00E33026"/>
    <w:rsid w:val="00E52139"/>
    <w:rsid w:val="00E75E74"/>
    <w:rsid w:val="00E858F4"/>
    <w:rsid w:val="00E97595"/>
    <w:rsid w:val="00EA4E68"/>
    <w:rsid w:val="00EB0CED"/>
    <w:rsid w:val="00EB0FAA"/>
    <w:rsid w:val="00EB3002"/>
    <w:rsid w:val="00EB59BC"/>
    <w:rsid w:val="00EB756D"/>
    <w:rsid w:val="00ED6103"/>
    <w:rsid w:val="00F0601A"/>
    <w:rsid w:val="00F279B9"/>
    <w:rsid w:val="00F50343"/>
    <w:rsid w:val="00F542D1"/>
    <w:rsid w:val="00F55030"/>
    <w:rsid w:val="00F607DD"/>
    <w:rsid w:val="00F6538C"/>
    <w:rsid w:val="00F67292"/>
    <w:rsid w:val="00F72439"/>
    <w:rsid w:val="00F82CC9"/>
    <w:rsid w:val="00F86A7D"/>
    <w:rsid w:val="00F91272"/>
    <w:rsid w:val="00F94922"/>
    <w:rsid w:val="00FA4265"/>
    <w:rsid w:val="00FB1183"/>
    <w:rsid w:val="00FB344D"/>
    <w:rsid w:val="00FB580B"/>
    <w:rsid w:val="00FB7ECB"/>
    <w:rsid w:val="00FE1B63"/>
    <w:rsid w:val="00FF5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C2A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31">
    <w:name w:val="font31"/>
    <w:basedOn w:val="DefaultParagraphFont"/>
    <w:uiPriority w:val="99"/>
    <w:rsid w:val="00DA5C2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E52139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52139"/>
    <w:rPr>
      <w:rFonts w:ascii="Tahoma" w:hAnsi="Tahoma" w:cs="Times New Roman"/>
      <w:sz w:val="16"/>
    </w:rPr>
  </w:style>
  <w:style w:type="paragraph" w:styleId="Footer">
    <w:name w:val="footer"/>
    <w:basedOn w:val="Normal"/>
    <w:link w:val="FooterChar"/>
    <w:uiPriority w:val="99"/>
    <w:rsid w:val="003F3FF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3F3FFB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593AB5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593A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93AB5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93A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93AB5"/>
    <w:rPr>
      <w:b/>
    </w:rPr>
  </w:style>
  <w:style w:type="paragraph" w:styleId="Revision">
    <w:name w:val="Revision"/>
    <w:hidden/>
    <w:uiPriority w:val="99"/>
    <w:semiHidden/>
    <w:rsid w:val="00593AB5"/>
    <w:rPr>
      <w:sz w:val="24"/>
      <w:szCs w:val="24"/>
    </w:rPr>
  </w:style>
  <w:style w:type="table" w:styleId="TableGrid">
    <w:name w:val="Table Grid"/>
    <w:basedOn w:val="TableNormal"/>
    <w:uiPriority w:val="99"/>
    <w:rsid w:val="005D20F1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394056"/>
    <w:pPr>
      <w:ind w:left="720"/>
      <w:contextualSpacing/>
    </w:pPr>
  </w:style>
  <w:style w:type="paragraph" w:customStyle="1" w:styleId="a">
    <w:name w:val="_Пункт"/>
    <w:basedOn w:val="Normal"/>
    <w:uiPriority w:val="99"/>
    <w:rsid w:val="0093022D"/>
    <w:pPr>
      <w:numPr>
        <w:numId w:val="2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kern w:val="26"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rsid w:val="0093022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3022D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</TotalTime>
  <Pages>4</Pages>
  <Words>1294</Words>
  <Characters>7378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кодекс этики и служебного поведения</dc:title>
  <dc:subject/>
  <dc:creator>nikonov</dc:creator>
  <cp:keywords/>
  <dc:description/>
  <cp:lastModifiedBy>111</cp:lastModifiedBy>
  <cp:revision>11</cp:revision>
  <cp:lastPrinted>2018-01-24T16:31:00Z</cp:lastPrinted>
  <dcterms:created xsi:type="dcterms:W3CDTF">2018-01-24T16:37:00Z</dcterms:created>
  <dcterms:modified xsi:type="dcterms:W3CDTF">2024-09-05T07:56:00Z</dcterms:modified>
</cp:coreProperties>
</file>